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621" w:rsidRPr="00AE5968" w:rsidRDefault="00742A13" w:rsidP="00435F13">
      <w:pPr>
        <w:pStyle w:val="Textbody"/>
        <w:spacing w:line="276" w:lineRule="auto"/>
        <w:jc w:val="center"/>
        <w:rPr>
          <w:rFonts w:cs="Arial"/>
          <w:b/>
          <w:bCs/>
          <w:szCs w:val="24"/>
        </w:rPr>
      </w:pPr>
      <w:bookmarkStart w:id="0" w:name="_GoBack"/>
      <w:bookmarkEnd w:id="0"/>
      <w:r w:rsidRPr="00AE5968">
        <w:rPr>
          <w:rFonts w:cs="Arial"/>
          <w:b/>
          <w:bCs/>
          <w:szCs w:val="24"/>
        </w:rPr>
        <w:t>ANEXO I</w:t>
      </w:r>
    </w:p>
    <w:p w:rsidR="000E5347" w:rsidRPr="00AE5968" w:rsidRDefault="00593621" w:rsidP="00240FF0">
      <w:pPr>
        <w:pStyle w:val="Textbody"/>
        <w:spacing w:after="0" w:line="276" w:lineRule="auto"/>
        <w:jc w:val="center"/>
        <w:rPr>
          <w:rFonts w:cs="Arial"/>
          <w:b/>
          <w:bCs/>
          <w:szCs w:val="24"/>
        </w:rPr>
      </w:pPr>
      <w:r w:rsidRPr="00AE5968">
        <w:rPr>
          <w:rFonts w:cs="Arial"/>
          <w:b/>
          <w:bCs/>
          <w:szCs w:val="24"/>
        </w:rPr>
        <w:t xml:space="preserve">FICHA </w:t>
      </w:r>
      <w:r w:rsidR="001A76DA">
        <w:rPr>
          <w:rFonts w:cs="Arial"/>
          <w:b/>
          <w:bCs/>
          <w:szCs w:val="24"/>
        </w:rPr>
        <w:t>DE INSCRIÇÃO</w:t>
      </w:r>
    </w:p>
    <w:p w:rsidR="000E5347" w:rsidRPr="00AE5968" w:rsidRDefault="000E5347" w:rsidP="00240FF0">
      <w:pPr>
        <w:pStyle w:val="Textbody"/>
        <w:spacing w:after="0" w:line="276" w:lineRule="auto"/>
        <w:jc w:val="center"/>
        <w:rPr>
          <w:rFonts w:cs="Arial"/>
          <w:b/>
          <w:bCs/>
          <w:szCs w:val="24"/>
        </w:rPr>
      </w:pP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7"/>
        <w:gridCol w:w="4961"/>
        <w:gridCol w:w="1331"/>
        <w:gridCol w:w="868"/>
      </w:tblGrid>
      <w:tr w:rsidR="00593621" w:rsidRPr="009F738D" w:rsidTr="001A76DA">
        <w:trPr>
          <w:trHeight w:val="369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93621" w:rsidRPr="009F738D" w:rsidRDefault="00593621" w:rsidP="001A76DA">
            <w:pPr>
              <w:pStyle w:val="TableContents"/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>Nome do candidato</w:t>
            </w:r>
            <w:r w:rsidR="009F738D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E5347" w:rsidRPr="009F738D" w:rsidRDefault="000E5347" w:rsidP="001A76DA">
            <w:pPr>
              <w:pStyle w:val="TableContents"/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21" w:rsidRPr="009F738D" w:rsidRDefault="009E5118" w:rsidP="001A76DA">
            <w:pPr>
              <w:pStyle w:val="TableContents"/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>Semestre</w:t>
            </w:r>
            <w:r w:rsidR="009F738D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1" w:rsidRPr="009F738D" w:rsidRDefault="00593621" w:rsidP="001A76DA">
            <w:pPr>
              <w:pStyle w:val="TableContents"/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3621" w:rsidRPr="009F738D" w:rsidTr="001A76DA">
        <w:trPr>
          <w:trHeight w:val="1554"/>
          <w:jc w:val="center"/>
        </w:trPr>
        <w:tc>
          <w:tcPr>
            <w:tcW w:w="26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F738D" w:rsidRDefault="009F738D" w:rsidP="001A76DA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93621" w:rsidRDefault="001A76DA" w:rsidP="001A76DA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Vaga a que está concorr</w:t>
            </w:r>
            <w:r w:rsidR="009F738D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9F738D">
              <w:rPr>
                <w:rFonts w:ascii="Arial" w:hAnsi="Arial" w:cs="Arial"/>
                <w:sz w:val="24"/>
                <w:szCs w:val="24"/>
              </w:rPr>
              <w:t>do</w:t>
            </w:r>
          </w:p>
          <w:p w:rsidR="009F738D" w:rsidRPr="009F738D" w:rsidRDefault="009F738D" w:rsidP="001A76DA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60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38D" w:rsidRDefault="009F738D" w:rsidP="00240FF0">
            <w:pPr>
              <w:pStyle w:val="TableContents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742A13" w:rsidRPr="009F738D" w:rsidRDefault="000E5347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 xml:space="preserve">1ª </w:t>
            </w:r>
            <w:r w:rsidR="00742A13" w:rsidRPr="009F738D">
              <w:rPr>
                <w:rFonts w:ascii="Arial" w:hAnsi="Arial" w:cs="Arial"/>
                <w:sz w:val="24"/>
                <w:szCs w:val="24"/>
              </w:rPr>
              <w:t>opção</w:t>
            </w:r>
            <w:proofErr w:type="gramStart"/>
            <w:r w:rsidR="00742A13" w:rsidRPr="009F738D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1A76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2A13" w:rsidRPr="009F738D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="00742A13" w:rsidRPr="009F738D">
              <w:rPr>
                <w:rFonts w:ascii="Arial" w:hAnsi="Arial" w:cs="Arial"/>
                <w:sz w:val="24"/>
                <w:szCs w:val="24"/>
              </w:rPr>
              <w:t xml:space="preserve">   ) CNE-1</w:t>
            </w:r>
          </w:p>
          <w:p w:rsidR="00742A13" w:rsidRPr="009F738D" w:rsidRDefault="00742A13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   </w:t>
            </w: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CNE-2</w:t>
            </w:r>
          </w:p>
          <w:p w:rsidR="00742A13" w:rsidRPr="009F738D" w:rsidRDefault="00742A13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   </w:t>
            </w: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CNE-3</w:t>
            </w:r>
          </w:p>
          <w:p w:rsidR="00742A13" w:rsidRPr="009F738D" w:rsidRDefault="00742A13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  </w:t>
            </w: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CNE-4</w:t>
            </w:r>
          </w:p>
          <w:p w:rsidR="00742A13" w:rsidRPr="009F738D" w:rsidRDefault="00742A13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  </w:t>
            </w: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CNE-5</w:t>
            </w:r>
          </w:p>
          <w:p w:rsidR="000E5347" w:rsidRPr="009F738D" w:rsidRDefault="000E5347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</w:p>
          <w:p w:rsidR="000E5347" w:rsidRPr="009F738D" w:rsidRDefault="000E5347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</w:p>
          <w:p w:rsidR="00742A13" w:rsidRPr="009F738D" w:rsidRDefault="000E5347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>2ª opção</w:t>
            </w: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>:</w:t>
            </w:r>
            <w:r w:rsidR="00742A13" w:rsidRP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76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2A13" w:rsidRPr="009F738D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="00742A13" w:rsidRPr="009F738D">
              <w:rPr>
                <w:rFonts w:ascii="Arial" w:hAnsi="Arial" w:cs="Arial"/>
                <w:sz w:val="24"/>
                <w:szCs w:val="24"/>
              </w:rPr>
              <w:t xml:space="preserve">   ) CNE-1</w:t>
            </w:r>
          </w:p>
          <w:p w:rsidR="00742A13" w:rsidRPr="009F738D" w:rsidRDefault="00742A13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CNE-2</w:t>
            </w:r>
          </w:p>
          <w:p w:rsidR="00742A13" w:rsidRPr="009F738D" w:rsidRDefault="00742A13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   </w:t>
            </w: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CNE-3</w:t>
            </w:r>
          </w:p>
          <w:p w:rsidR="00742A13" w:rsidRPr="009F738D" w:rsidRDefault="00742A13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    </w:t>
            </w: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CNE-4</w:t>
            </w:r>
          </w:p>
          <w:p w:rsidR="00742A13" w:rsidRPr="009F738D" w:rsidRDefault="00742A13" w:rsidP="009F738D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    </w:t>
            </w: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CNE-5</w:t>
            </w:r>
          </w:p>
          <w:p w:rsidR="009F738D" w:rsidRPr="009F738D" w:rsidRDefault="009F738D" w:rsidP="00D66CC8">
            <w:pPr>
              <w:pStyle w:val="TableContents"/>
              <w:spacing w:line="276" w:lineRule="auto"/>
              <w:ind w:left="795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0024E" w:rsidRDefault="0070024E" w:rsidP="009F738D">
      <w:pPr>
        <w:pStyle w:val="TableContents"/>
        <w:tabs>
          <w:tab w:val="left" w:pos="2627"/>
          <w:tab w:val="left" w:pos="6330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0024E" w:rsidRPr="009F738D" w:rsidRDefault="0070024E" w:rsidP="009F738D">
      <w:pPr>
        <w:pStyle w:val="TableContents"/>
        <w:tabs>
          <w:tab w:val="left" w:pos="2627"/>
          <w:tab w:val="left" w:pos="6330"/>
        </w:tabs>
        <w:spacing w:line="276" w:lineRule="auto"/>
        <w:rPr>
          <w:rFonts w:ascii="Arial" w:hAnsi="Arial" w:cs="Arial"/>
          <w:sz w:val="24"/>
          <w:szCs w:val="24"/>
        </w:rPr>
      </w:pPr>
      <w:r w:rsidRPr="009F738D">
        <w:rPr>
          <w:rFonts w:ascii="Arial" w:hAnsi="Arial" w:cs="Arial"/>
          <w:sz w:val="24"/>
          <w:szCs w:val="24"/>
        </w:rPr>
        <w:tab/>
      </w: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7"/>
        <w:gridCol w:w="3703"/>
        <w:gridCol w:w="3457"/>
      </w:tblGrid>
      <w:tr w:rsidR="0070024E" w:rsidRPr="009F738D" w:rsidTr="0070024E">
        <w:trPr>
          <w:trHeight w:val="341"/>
          <w:jc w:val="center"/>
        </w:trPr>
        <w:tc>
          <w:tcPr>
            <w:tcW w:w="9787" w:type="dxa"/>
            <w:gridSpan w:val="3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024E" w:rsidRPr="0070024E" w:rsidRDefault="0070024E" w:rsidP="0070024E">
            <w:pPr>
              <w:pStyle w:val="TableContents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0024E">
              <w:rPr>
                <w:rFonts w:ascii="Arial" w:hAnsi="Arial" w:cs="Arial"/>
                <w:b/>
                <w:sz w:val="20"/>
                <w:szCs w:val="20"/>
              </w:rPr>
              <w:t>Preenchimento pela Coordenação de Extensão</w:t>
            </w:r>
          </w:p>
        </w:tc>
      </w:tr>
      <w:tr w:rsidR="000E5347" w:rsidRPr="009F738D" w:rsidTr="0070024E">
        <w:trPr>
          <w:trHeight w:val="341"/>
          <w:jc w:val="center"/>
        </w:trPr>
        <w:tc>
          <w:tcPr>
            <w:tcW w:w="26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F738D" w:rsidRPr="009F738D" w:rsidRDefault="000E5347" w:rsidP="005764A6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38D">
              <w:rPr>
                <w:rFonts w:ascii="Arial" w:hAnsi="Arial" w:cs="Arial"/>
                <w:sz w:val="24"/>
                <w:szCs w:val="24"/>
              </w:rPr>
              <w:t>Documentação entregue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E5347" w:rsidRPr="009F738D" w:rsidRDefault="000E5347" w:rsidP="009F738D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>(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atestado de matrícula atual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E5347" w:rsidRPr="009F738D" w:rsidRDefault="000E5347" w:rsidP="009F738D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F738D">
              <w:rPr>
                <w:rFonts w:ascii="Arial" w:hAnsi="Arial" w:cs="Arial"/>
                <w:sz w:val="24"/>
                <w:szCs w:val="24"/>
              </w:rPr>
              <w:t>(</w:t>
            </w:r>
            <w:r w:rsid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73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Pr="009F738D">
              <w:rPr>
                <w:rFonts w:ascii="Arial" w:hAnsi="Arial" w:cs="Arial"/>
                <w:sz w:val="24"/>
                <w:szCs w:val="24"/>
              </w:rPr>
              <w:t xml:space="preserve"> ) histórico escolar</w:t>
            </w:r>
          </w:p>
        </w:tc>
      </w:tr>
    </w:tbl>
    <w:p w:rsidR="00D76773" w:rsidRPr="00AE5968" w:rsidRDefault="00D76773" w:rsidP="00240FF0">
      <w:pPr>
        <w:pStyle w:val="Standard"/>
        <w:spacing w:line="276" w:lineRule="auto"/>
        <w:jc w:val="center"/>
        <w:rPr>
          <w:rFonts w:cs="Arial"/>
          <w:b/>
          <w:bCs/>
          <w:szCs w:val="24"/>
        </w:rPr>
      </w:pPr>
    </w:p>
    <w:p w:rsidR="00742A13" w:rsidRPr="00AE5968" w:rsidRDefault="00742A13" w:rsidP="00240FF0">
      <w:pPr>
        <w:pStyle w:val="Standard"/>
        <w:spacing w:line="276" w:lineRule="auto"/>
        <w:jc w:val="center"/>
        <w:rPr>
          <w:rFonts w:cs="Arial"/>
          <w:b/>
          <w:bCs/>
          <w:szCs w:val="24"/>
        </w:rPr>
      </w:pPr>
    </w:p>
    <w:p w:rsidR="000E5347" w:rsidRPr="00AE5968" w:rsidRDefault="000E5347" w:rsidP="00240FF0">
      <w:pPr>
        <w:pStyle w:val="Standard"/>
        <w:spacing w:line="276" w:lineRule="auto"/>
        <w:jc w:val="center"/>
        <w:rPr>
          <w:rFonts w:cs="Arial"/>
          <w:b/>
          <w:bCs/>
          <w:szCs w:val="24"/>
        </w:rPr>
      </w:pPr>
    </w:p>
    <w:p w:rsidR="00593621" w:rsidRPr="00AE5968" w:rsidRDefault="00593621" w:rsidP="00240FF0">
      <w:pPr>
        <w:pStyle w:val="Standard"/>
        <w:spacing w:line="276" w:lineRule="auto"/>
        <w:jc w:val="center"/>
        <w:rPr>
          <w:rFonts w:cs="Arial"/>
          <w:b/>
          <w:bCs/>
          <w:szCs w:val="24"/>
        </w:rPr>
      </w:pPr>
      <w:r w:rsidRPr="00AE5968">
        <w:rPr>
          <w:rFonts w:cs="Arial"/>
          <w:b/>
          <w:bCs/>
          <w:szCs w:val="24"/>
        </w:rPr>
        <w:t>Assinatura</w:t>
      </w:r>
      <w:r w:rsidR="000E5347" w:rsidRPr="00AE5968">
        <w:rPr>
          <w:rFonts w:cs="Arial"/>
          <w:b/>
          <w:bCs/>
          <w:szCs w:val="24"/>
        </w:rPr>
        <w:t xml:space="preserve"> do </w:t>
      </w:r>
      <w:r w:rsidR="008B5D47" w:rsidRPr="00AE5968">
        <w:rPr>
          <w:rFonts w:cs="Arial"/>
          <w:b/>
          <w:bCs/>
          <w:szCs w:val="24"/>
        </w:rPr>
        <w:t>candid</w:t>
      </w:r>
      <w:r w:rsidR="00742A13" w:rsidRPr="00AE5968">
        <w:rPr>
          <w:rFonts w:cs="Arial"/>
          <w:b/>
          <w:bCs/>
          <w:szCs w:val="24"/>
        </w:rPr>
        <w:t>a</w:t>
      </w:r>
      <w:r w:rsidR="008B5D47" w:rsidRPr="00AE5968">
        <w:rPr>
          <w:rFonts w:cs="Arial"/>
          <w:b/>
          <w:bCs/>
          <w:szCs w:val="24"/>
        </w:rPr>
        <w:t>t</w:t>
      </w:r>
      <w:r w:rsidR="00742A13" w:rsidRPr="00AE5968">
        <w:rPr>
          <w:rFonts w:cs="Arial"/>
          <w:b/>
          <w:bCs/>
          <w:szCs w:val="24"/>
        </w:rPr>
        <w:t>o</w:t>
      </w:r>
      <w:r w:rsidRPr="00AE5968">
        <w:rPr>
          <w:rFonts w:cs="Arial"/>
          <w:b/>
          <w:bCs/>
          <w:szCs w:val="24"/>
        </w:rPr>
        <w:t>:</w:t>
      </w:r>
      <w:r w:rsidR="006D72A7">
        <w:rPr>
          <w:rFonts w:cs="Arial"/>
          <w:b/>
          <w:bCs/>
          <w:szCs w:val="24"/>
        </w:rPr>
        <w:t xml:space="preserve"> </w:t>
      </w:r>
      <w:r w:rsidRPr="00AE5968">
        <w:rPr>
          <w:rFonts w:cs="Arial"/>
          <w:b/>
          <w:bCs/>
          <w:szCs w:val="24"/>
        </w:rPr>
        <w:t>__________________________</w:t>
      </w:r>
      <w:r w:rsidR="000E5347" w:rsidRPr="00AE5968">
        <w:rPr>
          <w:rFonts w:cs="Arial"/>
          <w:b/>
          <w:bCs/>
          <w:szCs w:val="24"/>
        </w:rPr>
        <w:t>_______</w:t>
      </w:r>
    </w:p>
    <w:p w:rsidR="00593621" w:rsidRPr="00AE5968" w:rsidRDefault="00593621" w:rsidP="00240FF0">
      <w:pPr>
        <w:autoSpaceDE w:val="0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sectPr w:rsidR="00593621" w:rsidRPr="00AE5968" w:rsidSect="00AC7934">
      <w:headerReference w:type="default" r:id="rId7"/>
      <w:footerReference w:type="default" r:id="rId8"/>
      <w:pgSz w:w="11906" w:h="16838"/>
      <w:pgMar w:top="1701" w:right="1418" w:bottom="1418" w:left="1701" w:header="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06A4" w:rsidRDefault="009106A4">
      <w:r>
        <w:separator/>
      </w:r>
    </w:p>
  </w:endnote>
  <w:endnote w:type="continuationSeparator" w:id="0">
    <w:p w:rsidR="009106A4" w:rsidRDefault="00910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eastAsiaTheme="minorHAnsi" w:hAnsiTheme="minorHAnsi" w:cstheme="minorBidi"/>
        <w:sz w:val="22"/>
        <w:lang w:eastAsia="en-US"/>
      </w:rPr>
      <w:id w:val="111828909"/>
      <w:docPartObj>
        <w:docPartGallery w:val="Page Numbers (Bottom of Page)"/>
        <w:docPartUnique/>
      </w:docPartObj>
    </w:sdtPr>
    <w:sdtEndPr>
      <w:rPr>
        <w:rFonts w:cs="Arial"/>
        <w:sz w:val="16"/>
        <w:szCs w:val="16"/>
      </w:rPr>
    </w:sdtEndPr>
    <w:sdtContent>
      <w:p w:rsidR="00181899" w:rsidRPr="002D6564" w:rsidRDefault="00181899" w:rsidP="00DE2E92">
        <w:pPr>
          <w:pStyle w:val="Standard"/>
          <w:widowControl w:val="0"/>
          <w:spacing w:before="120" w:line="184" w:lineRule="exact"/>
          <w:jc w:val="center"/>
          <w:rPr>
            <w:rFonts w:cs="Arial"/>
            <w:b/>
            <w:bCs/>
            <w:sz w:val="16"/>
            <w:szCs w:val="16"/>
          </w:rPr>
        </w:pPr>
        <w:r w:rsidRPr="002D6564">
          <w:rPr>
            <w:rFonts w:cs="Arial"/>
            <w:b/>
            <w:bCs/>
            <w:noProof/>
            <w:sz w:val="16"/>
            <w:szCs w:val="16"/>
            <w:lang w:eastAsia="pt-BR"/>
          </w:rPr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-178490</wp:posOffset>
              </wp:positionH>
              <wp:positionV relativeFrom="paragraph">
                <wp:posOffset>22418</wp:posOffset>
              </wp:positionV>
              <wp:extent cx="402369" cy="572494"/>
              <wp:effectExtent l="19050" t="0" r="0" b="0"/>
              <wp:wrapNone/>
              <wp:docPr id="9" name="Imagem 10" descr="C:\Users\agro_\Google Drive\Leandro Dalbianco\Logo IFF Jaguari\2015102410263191marcas_campus_jaguari\Vertical_Campus Jaguari - Copia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C:\Users\agro_\Google Drive\Leandro Dalbianco\Logo IFF Jaguari\2015102410263191marcas_campus_jaguari\Vertical_Campus Jaguari - Copia.jp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 l="26733" t="17550" r="27063" b="1721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2369" cy="57249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Pr="002D6564">
          <w:rPr>
            <w:rFonts w:cs="Arial"/>
            <w:b/>
            <w:bCs/>
            <w:sz w:val="16"/>
            <w:szCs w:val="16"/>
          </w:rPr>
          <w:t xml:space="preserve">INSTITUTO FEDERAL DE EDUCAÇÃO, CIÊNCIA E TECNOLOGIA FARROUPILHA – </w:t>
        </w:r>
        <w:r w:rsidRPr="002D6564">
          <w:rPr>
            <w:rFonts w:cs="Arial"/>
            <w:b/>
            <w:bCs/>
            <w:i/>
            <w:sz w:val="16"/>
            <w:szCs w:val="16"/>
          </w:rPr>
          <w:t>CAMPUS</w:t>
        </w:r>
        <w:r w:rsidRPr="002D6564">
          <w:rPr>
            <w:rFonts w:cs="Arial"/>
            <w:b/>
            <w:bCs/>
            <w:sz w:val="16"/>
            <w:szCs w:val="16"/>
          </w:rPr>
          <w:t xml:space="preserve"> JAGUARI</w:t>
        </w:r>
      </w:p>
      <w:p w:rsidR="00181899" w:rsidRPr="002D6564" w:rsidRDefault="00181899" w:rsidP="00240FF0">
        <w:pPr>
          <w:pStyle w:val="Standard"/>
          <w:widowControl w:val="0"/>
          <w:spacing w:before="2" w:line="184" w:lineRule="exact"/>
          <w:jc w:val="center"/>
          <w:rPr>
            <w:sz w:val="16"/>
            <w:szCs w:val="16"/>
          </w:rPr>
        </w:pPr>
        <w:r w:rsidRPr="002D6564">
          <w:rPr>
            <w:rFonts w:cs="Arial"/>
            <w:sz w:val="16"/>
            <w:szCs w:val="16"/>
          </w:rPr>
          <w:t>BR 287, Km 360, estrada do Chapadão s/n° - Jaguari -</w:t>
        </w:r>
        <w:r w:rsidRPr="002D6564">
          <w:rPr>
            <w:rFonts w:cs="Arial"/>
            <w:spacing w:val="1"/>
            <w:sz w:val="16"/>
            <w:szCs w:val="16"/>
          </w:rPr>
          <w:t xml:space="preserve"> </w:t>
        </w:r>
        <w:r w:rsidRPr="002D6564">
          <w:rPr>
            <w:rFonts w:cs="Arial"/>
            <w:sz w:val="16"/>
            <w:szCs w:val="16"/>
          </w:rPr>
          <w:t>RS</w:t>
        </w:r>
      </w:p>
      <w:p w:rsidR="00181899" w:rsidRPr="002D6564" w:rsidRDefault="00181899" w:rsidP="00240FF0">
        <w:pPr>
          <w:pStyle w:val="Standard"/>
          <w:widowControl w:val="0"/>
          <w:spacing w:before="2" w:line="184" w:lineRule="exact"/>
          <w:jc w:val="center"/>
          <w:rPr>
            <w:sz w:val="16"/>
            <w:szCs w:val="16"/>
          </w:rPr>
        </w:pPr>
        <w:r w:rsidRPr="002D6564">
          <w:rPr>
            <w:rFonts w:cs="Arial"/>
            <w:sz w:val="16"/>
            <w:szCs w:val="16"/>
          </w:rPr>
          <w:t>F</w:t>
        </w:r>
        <w:r w:rsidRPr="002D6564">
          <w:rPr>
            <w:rFonts w:cs="Arial"/>
            <w:spacing w:val="-1"/>
            <w:sz w:val="16"/>
            <w:szCs w:val="16"/>
          </w:rPr>
          <w:t>one</w:t>
        </w:r>
        <w:r w:rsidRPr="002D6564">
          <w:rPr>
            <w:rFonts w:cs="Arial"/>
            <w:sz w:val="16"/>
            <w:szCs w:val="16"/>
          </w:rPr>
          <w:t>:</w:t>
        </w:r>
        <w:r w:rsidRPr="002D6564">
          <w:rPr>
            <w:rFonts w:cs="Arial"/>
            <w:spacing w:val="3"/>
            <w:sz w:val="16"/>
            <w:szCs w:val="16"/>
          </w:rPr>
          <w:t xml:space="preserve"> </w:t>
        </w:r>
        <w:r w:rsidRPr="002D6564">
          <w:rPr>
            <w:rFonts w:cs="Arial"/>
            <w:spacing w:val="1"/>
            <w:sz w:val="16"/>
            <w:szCs w:val="16"/>
          </w:rPr>
          <w:t>(</w:t>
        </w:r>
        <w:r w:rsidRPr="002D6564">
          <w:rPr>
            <w:rFonts w:cs="Arial"/>
            <w:spacing w:val="-1"/>
            <w:sz w:val="16"/>
            <w:szCs w:val="16"/>
          </w:rPr>
          <w:t>55</w:t>
        </w:r>
        <w:r w:rsidRPr="002D6564">
          <w:rPr>
            <w:rFonts w:cs="Arial"/>
            <w:sz w:val="16"/>
            <w:szCs w:val="16"/>
          </w:rPr>
          <w:t xml:space="preserve">) </w:t>
        </w:r>
        <w:r w:rsidRPr="002D6564">
          <w:rPr>
            <w:rFonts w:cs="Arial"/>
            <w:spacing w:val="-1"/>
            <w:sz w:val="16"/>
            <w:szCs w:val="16"/>
          </w:rPr>
          <w:t xml:space="preserve">3255 </w:t>
        </w:r>
        <w:r w:rsidRPr="002D6564">
          <w:rPr>
            <w:rFonts w:cs="Arial"/>
            <w:sz w:val="16"/>
            <w:szCs w:val="16"/>
          </w:rPr>
          <w:t xml:space="preserve">0200 - </w:t>
        </w:r>
        <w:r w:rsidRPr="00AC7934">
          <w:rPr>
            <w:rFonts w:cs="Bookman Old Style"/>
            <w:bCs/>
            <w:sz w:val="16"/>
            <w:szCs w:val="16"/>
          </w:rPr>
          <w:t>E</w:t>
        </w:r>
        <w:r w:rsidRPr="00AC7934">
          <w:rPr>
            <w:rFonts w:cs="Bookman Old Style"/>
            <w:bCs/>
            <w:spacing w:val="-1"/>
            <w:sz w:val="16"/>
            <w:szCs w:val="16"/>
          </w:rPr>
          <w:t>-</w:t>
        </w:r>
        <w:r>
          <w:rPr>
            <w:rFonts w:cs="Bookman Old Style"/>
            <w:bCs/>
            <w:spacing w:val="-3"/>
            <w:sz w:val="16"/>
            <w:szCs w:val="16"/>
          </w:rPr>
          <w:t>m</w:t>
        </w:r>
        <w:r w:rsidRPr="00AC7934">
          <w:rPr>
            <w:rFonts w:cs="Bookman Old Style"/>
            <w:bCs/>
            <w:spacing w:val="1"/>
            <w:sz w:val="16"/>
            <w:szCs w:val="16"/>
          </w:rPr>
          <w:t>a</w:t>
        </w:r>
        <w:r w:rsidRPr="00AC7934">
          <w:rPr>
            <w:rFonts w:cs="Bookman Old Style"/>
            <w:bCs/>
            <w:spacing w:val="-1"/>
            <w:sz w:val="16"/>
            <w:szCs w:val="16"/>
          </w:rPr>
          <w:t>i</w:t>
        </w:r>
        <w:r w:rsidRPr="00AC7934">
          <w:rPr>
            <w:rFonts w:cs="Bookman Old Style"/>
            <w:bCs/>
            <w:spacing w:val="1"/>
            <w:sz w:val="16"/>
            <w:szCs w:val="16"/>
          </w:rPr>
          <w:t>l</w:t>
        </w:r>
        <w:r w:rsidRPr="00AC7934">
          <w:rPr>
            <w:rFonts w:cs="Bookman Old Style"/>
            <w:bCs/>
            <w:sz w:val="16"/>
            <w:szCs w:val="16"/>
          </w:rPr>
          <w:t>:</w:t>
        </w:r>
        <w:r w:rsidRPr="002D6564">
          <w:rPr>
            <w:rFonts w:cs="Bookman Old Style"/>
            <w:b/>
            <w:bCs/>
            <w:spacing w:val="2"/>
            <w:sz w:val="16"/>
            <w:szCs w:val="16"/>
          </w:rPr>
          <w:t xml:space="preserve"> </w:t>
        </w:r>
        <w:hyperlink r:id="rId2" w:history="1">
          <w:r w:rsidRPr="00AC7934">
            <w:rPr>
              <w:rStyle w:val="Hyperlink"/>
              <w:rFonts w:cs="Bookman Old Style"/>
              <w:bCs/>
              <w:spacing w:val="2"/>
              <w:sz w:val="16"/>
              <w:szCs w:val="16"/>
            </w:rPr>
            <w:t>extensão.ja@iffarroupilha.edu.br</w:t>
          </w:r>
        </w:hyperlink>
      </w:p>
      <w:p w:rsidR="00181899" w:rsidRPr="00240FF0" w:rsidRDefault="0045752F">
        <w:pPr>
          <w:pStyle w:val="Rodap"/>
          <w:jc w:val="right"/>
          <w:rPr>
            <w:rFonts w:ascii="Arial" w:hAnsi="Arial" w:cs="Arial"/>
            <w:sz w:val="16"/>
            <w:szCs w:val="16"/>
          </w:rPr>
        </w:pPr>
        <w:r w:rsidRPr="00240FF0">
          <w:rPr>
            <w:rFonts w:ascii="Arial" w:hAnsi="Arial" w:cs="Arial"/>
            <w:sz w:val="16"/>
            <w:szCs w:val="16"/>
          </w:rPr>
          <w:fldChar w:fldCharType="begin"/>
        </w:r>
        <w:r w:rsidR="00181899" w:rsidRPr="00240FF0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240FF0">
          <w:rPr>
            <w:rFonts w:ascii="Arial" w:hAnsi="Arial" w:cs="Arial"/>
            <w:sz w:val="16"/>
            <w:szCs w:val="16"/>
          </w:rPr>
          <w:fldChar w:fldCharType="separate"/>
        </w:r>
        <w:r w:rsidR="001343E6">
          <w:rPr>
            <w:rFonts w:ascii="Arial" w:hAnsi="Arial" w:cs="Arial"/>
            <w:noProof/>
            <w:sz w:val="16"/>
            <w:szCs w:val="16"/>
          </w:rPr>
          <w:t>1</w:t>
        </w:r>
        <w:r w:rsidRPr="00240FF0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181899" w:rsidRPr="002D6564" w:rsidRDefault="00181899" w:rsidP="00014B1E">
    <w:pPr>
      <w:pStyle w:val="Standard"/>
      <w:widowControl w:val="0"/>
      <w:spacing w:before="2" w:line="184" w:lineRule="exact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06A4" w:rsidRDefault="009106A4">
      <w:r>
        <w:separator/>
      </w:r>
    </w:p>
  </w:footnote>
  <w:footnote w:type="continuationSeparator" w:id="0">
    <w:p w:rsidR="009106A4" w:rsidRDefault="00910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0D1" w:rsidRDefault="00DF30D1" w:rsidP="002D6564">
    <w:pPr>
      <w:tabs>
        <w:tab w:val="left" w:pos="3075"/>
        <w:tab w:val="center" w:pos="4677"/>
      </w:tabs>
      <w:spacing w:before="120" w:line="240" w:lineRule="exact"/>
      <w:rPr>
        <w:rFonts w:ascii="Arial" w:hAnsi="Arial"/>
        <w:b/>
        <w:w w:val="105"/>
        <w:sz w:val="21"/>
      </w:rPr>
    </w:pPr>
  </w:p>
  <w:p w:rsidR="00181899" w:rsidRDefault="00181899" w:rsidP="002D6564">
    <w:pPr>
      <w:tabs>
        <w:tab w:val="left" w:pos="3075"/>
        <w:tab w:val="center" w:pos="4677"/>
      </w:tabs>
      <w:spacing w:before="120" w:line="240" w:lineRule="exact"/>
      <w:rPr>
        <w:rFonts w:ascii="Arial" w:hAnsi="Arial"/>
        <w:b/>
        <w:w w:val="105"/>
        <w:sz w:val="21"/>
      </w:rPr>
    </w:pPr>
    <w:r>
      <w:rPr>
        <w:rFonts w:ascii="Arial" w:hAnsi="Arial"/>
        <w:b/>
        <w:noProof/>
        <w:sz w:val="21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2437489</wp:posOffset>
          </wp:positionH>
          <wp:positionV relativeFrom="paragraph">
            <wp:posOffset>9939</wp:posOffset>
          </wp:positionV>
          <wp:extent cx="712470" cy="723569"/>
          <wp:effectExtent l="19050" t="0" r="0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235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81899" w:rsidRDefault="00181899" w:rsidP="002D6564">
    <w:pPr>
      <w:tabs>
        <w:tab w:val="left" w:pos="3075"/>
        <w:tab w:val="center" w:pos="4677"/>
      </w:tabs>
      <w:spacing w:before="120" w:line="240" w:lineRule="exact"/>
      <w:rPr>
        <w:rFonts w:ascii="Arial" w:hAnsi="Arial"/>
        <w:b/>
        <w:w w:val="105"/>
        <w:sz w:val="21"/>
      </w:rPr>
    </w:pPr>
  </w:p>
  <w:p w:rsidR="00181899" w:rsidRDefault="00181899" w:rsidP="002D6564">
    <w:pPr>
      <w:tabs>
        <w:tab w:val="left" w:pos="3075"/>
        <w:tab w:val="center" w:pos="4677"/>
      </w:tabs>
      <w:spacing w:before="120" w:line="240" w:lineRule="exact"/>
      <w:rPr>
        <w:rFonts w:ascii="Arial" w:hAnsi="Arial"/>
        <w:b/>
        <w:w w:val="105"/>
        <w:sz w:val="21"/>
      </w:rPr>
    </w:pPr>
  </w:p>
  <w:p w:rsidR="00181899" w:rsidRDefault="00181899" w:rsidP="002D6564">
    <w:pPr>
      <w:tabs>
        <w:tab w:val="left" w:pos="3075"/>
        <w:tab w:val="center" w:pos="4677"/>
      </w:tabs>
      <w:spacing w:before="120" w:line="240" w:lineRule="exact"/>
      <w:jc w:val="center"/>
      <w:rPr>
        <w:rFonts w:ascii="Arial" w:hAnsi="Arial"/>
        <w:b/>
        <w:sz w:val="21"/>
      </w:rPr>
    </w:pPr>
    <w:r>
      <w:rPr>
        <w:rFonts w:ascii="Arial" w:hAnsi="Arial"/>
        <w:b/>
        <w:w w:val="105"/>
        <w:sz w:val="21"/>
      </w:rPr>
      <w:t>MINISTÉRIO DA EDUCAÇÃO</w:t>
    </w:r>
  </w:p>
  <w:p w:rsidR="00181899" w:rsidRDefault="00181899" w:rsidP="002D6564">
    <w:pPr>
      <w:jc w:val="center"/>
      <w:rPr>
        <w:rFonts w:ascii="Arial"/>
        <w:b/>
        <w:sz w:val="16"/>
      </w:rPr>
    </w:pPr>
    <w:r>
      <w:rPr>
        <w:rFonts w:ascii="Arial"/>
        <w:b/>
        <w:sz w:val="16"/>
      </w:rPr>
      <w:t>INSTITUTO FEDERAL FARROUPILHA</w:t>
    </w:r>
  </w:p>
  <w:p w:rsidR="00181899" w:rsidRPr="002D6564" w:rsidRDefault="00181899" w:rsidP="002D6564">
    <w:pPr>
      <w:pStyle w:val="Corpodetexto"/>
      <w:spacing w:before="10"/>
      <w:jc w:val="center"/>
      <w:rPr>
        <w:rFonts w:ascii="Arial"/>
        <w:b/>
        <w:sz w:val="16"/>
      </w:rPr>
    </w:pPr>
    <w:r w:rsidRPr="00304E2F">
      <w:rPr>
        <w:rFonts w:ascii="Arial"/>
        <w:b/>
        <w:i/>
        <w:sz w:val="16"/>
      </w:rPr>
      <w:t>CAMPUS</w:t>
    </w:r>
    <w:r>
      <w:rPr>
        <w:rFonts w:ascii="Arial"/>
        <w:b/>
        <w:sz w:val="16"/>
      </w:rPr>
      <w:t xml:space="preserve"> JAGUARI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2398"/>
    <w:multiLevelType w:val="hybridMultilevel"/>
    <w:tmpl w:val="368868A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04279"/>
    <w:multiLevelType w:val="hybridMultilevel"/>
    <w:tmpl w:val="842028A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576C9"/>
    <w:multiLevelType w:val="multilevel"/>
    <w:tmpl w:val="EFEE3BE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4ECE7FCA"/>
    <w:multiLevelType w:val="hybridMultilevel"/>
    <w:tmpl w:val="A3AEFD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125BB"/>
    <w:multiLevelType w:val="multilevel"/>
    <w:tmpl w:val="52444C0A"/>
    <w:lvl w:ilvl="0">
      <w:start w:val="1"/>
      <w:numFmt w:val="decimal"/>
      <w:pStyle w:val="Ttulo1"/>
      <w:lvlText w:val="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F9C7B69"/>
    <w:multiLevelType w:val="multilevel"/>
    <w:tmpl w:val="6E3ECEE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2364796"/>
    <w:multiLevelType w:val="hybridMultilevel"/>
    <w:tmpl w:val="5F0E072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B88"/>
    <w:rsid w:val="00001206"/>
    <w:rsid w:val="00004A14"/>
    <w:rsid w:val="00005381"/>
    <w:rsid w:val="000142A4"/>
    <w:rsid w:val="00014B1E"/>
    <w:rsid w:val="000212D9"/>
    <w:rsid w:val="000238AE"/>
    <w:rsid w:val="000367E8"/>
    <w:rsid w:val="00043C1D"/>
    <w:rsid w:val="000560D6"/>
    <w:rsid w:val="000738B0"/>
    <w:rsid w:val="00084CEA"/>
    <w:rsid w:val="00087760"/>
    <w:rsid w:val="000949CC"/>
    <w:rsid w:val="000E5347"/>
    <w:rsid w:val="000F15E7"/>
    <w:rsid w:val="000F40F2"/>
    <w:rsid w:val="000F69D9"/>
    <w:rsid w:val="0010104F"/>
    <w:rsid w:val="00132BD7"/>
    <w:rsid w:val="001343E6"/>
    <w:rsid w:val="00137AC2"/>
    <w:rsid w:val="00140E20"/>
    <w:rsid w:val="00181899"/>
    <w:rsid w:val="00184FFF"/>
    <w:rsid w:val="001911FB"/>
    <w:rsid w:val="001A76DA"/>
    <w:rsid w:val="001B50EA"/>
    <w:rsid w:val="00206A5D"/>
    <w:rsid w:val="00211C64"/>
    <w:rsid w:val="00214AA5"/>
    <w:rsid w:val="00214AE6"/>
    <w:rsid w:val="00226A64"/>
    <w:rsid w:val="00230447"/>
    <w:rsid w:val="00234711"/>
    <w:rsid w:val="00240FF0"/>
    <w:rsid w:val="0026285B"/>
    <w:rsid w:val="00281AE0"/>
    <w:rsid w:val="0029454C"/>
    <w:rsid w:val="002A4EC5"/>
    <w:rsid w:val="002B5E36"/>
    <w:rsid w:val="002C2CA3"/>
    <w:rsid w:val="002C5C43"/>
    <w:rsid w:val="002D6564"/>
    <w:rsid w:val="00321A9B"/>
    <w:rsid w:val="00327451"/>
    <w:rsid w:val="00334115"/>
    <w:rsid w:val="003358EF"/>
    <w:rsid w:val="0035184E"/>
    <w:rsid w:val="003868F7"/>
    <w:rsid w:val="003A0F5B"/>
    <w:rsid w:val="003A138F"/>
    <w:rsid w:val="003A19EB"/>
    <w:rsid w:val="003A5286"/>
    <w:rsid w:val="003B3A20"/>
    <w:rsid w:val="003D44C3"/>
    <w:rsid w:val="004332F4"/>
    <w:rsid w:val="00435F13"/>
    <w:rsid w:val="00437770"/>
    <w:rsid w:val="00444DF8"/>
    <w:rsid w:val="00451CA0"/>
    <w:rsid w:val="0045752F"/>
    <w:rsid w:val="00462CBC"/>
    <w:rsid w:val="00465E50"/>
    <w:rsid w:val="00476292"/>
    <w:rsid w:val="0049374B"/>
    <w:rsid w:val="004A6B45"/>
    <w:rsid w:val="004D4F4F"/>
    <w:rsid w:val="004E2E92"/>
    <w:rsid w:val="00510AE1"/>
    <w:rsid w:val="00510D8B"/>
    <w:rsid w:val="00514D7B"/>
    <w:rsid w:val="00522D83"/>
    <w:rsid w:val="00525743"/>
    <w:rsid w:val="00531B60"/>
    <w:rsid w:val="00532FC6"/>
    <w:rsid w:val="00537E3B"/>
    <w:rsid w:val="00541D7B"/>
    <w:rsid w:val="00560B64"/>
    <w:rsid w:val="005764A6"/>
    <w:rsid w:val="00593621"/>
    <w:rsid w:val="00596C44"/>
    <w:rsid w:val="005B1B88"/>
    <w:rsid w:val="005B26CB"/>
    <w:rsid w:val="005B5E78"/>
    <w:rsid w:val="005D251E"/>
    <w:rsid w:val="005F0BF4"/>
    <w:rsid w:val="005F633D"/>
    <w:rsid w:val="00604ECD"/>
    <w:rsid w:val="006242E9"/>
    <w:rsid w:val="00692D2C"/>
    <w:rsid w:val="006A303F"/>
    <w:rsid w:val="006B5B60"/>
    <w:rsid w:val="006C726F"/>
    <w:rsid w:val="006D72A7"/>
    <w:rsid w:val="006E423A"/>
    <w:rsid w:val="006F0F27"/>
    <w:rsid w:val="006F44A3"/>
    <w:rsid w:val="0070024E"/>
    <w:rsid w:val="007039F5"/>
    <w:rsid w:val="00711874"/>
    <w:rsid w:val="0074080A"/>
    <w:rsid w:val="00742A13"/>
    <w:rsid w:val="007461C5"/>
    <w:rsid w:val="007472D3"/>
    <w:rsid w:val="00786854"/>
    <w:rsid w:val="007D3F0D"/>
    <w:rsid w:val="00830084"/>
    <w:rsid w:val="008314AA"/>
    <w:rsid w:val="00880555"/>
    <w:rsid w:val="008B5D47"/>
    <w:rsid w:val="008C2CF0"/>
    <w:rsid w:val="008C3A99"/>
    <w:rsid w:val="008D6B18"/>
    <w:rsid w:val="008F13EE"/>
    <w:rsid w:val="00903930"/>
    <w:rsid w:val="009066D5"/>
    <w:rsid w:val="009106A4"/>
    <w:rsid w:val="00914C57"/>
    <w:rsid w:val="00924F11"/>
    <w:rsid w:val="00996EB5"/>
    <w:rsid w:val="009B0EF3"/>
    <w:rsid w:val="009D1360"/>
    <w:rsid w:val="009D365A"/>
    <w:rsid w:val="009D3E90"/>
    <w:rsid w:val="009E4F80"/>
    <w:rsid w:val="009E5118"/>
    <w:rsid w:val="009F738D"/>
    <w:rsid w:val="00A42379"/>
    <w:rsid w:val="00A64DFE"/>
    <w:rsid w:val="00A75605"/>
    <w:rsid w:val="00AA0146"/>
    <w:rsid w:val="00AB4B00"/>
    <w:rsid w:val="00AB794D"/>
    <w:rsid w:val="00AC7934"/>
    <w:rsid w:val="00AD27E9"/>
    <w:rsid w:val="00AE5968"/>
    <w:rsid w:val="00B170EB"/>
    <w:rsid w:val="00B95C7F"/>
    <w:rsid w:val="00BB03CB"/>
    <w:rsid w:val="00BF326A"/>
    <w:rsid w:val="00C26D31"/>
    <w:rsid w:val="00C36FC8"/>
    <w:rsid w:val="00C41D6A"/>
    <w:rsid w:val="00C71DB7"/>
    <w:rsid w:val="00C93857"/>
    <w:rsid w:val="00CA604C"/>
    <w:rsid w:val="00CB0463"/>
    <w:rsid w:val="00CE3D9C"/>
    <w:rsid w:val="00CE684F"/>
    <w:rsid w:val="00CF7E50"/>
    <w:rsid w:val="00D37A56"/>
    <w:rsid w:val="00D66CC8"/>
    <w:rsid w:val="00D76773"/>
    <w:rsid w:val="00DA0D5A"/>
    <w:rsid w:val="00DE2E92"/>
    <w:rsid w:val="00DE4BEC"/>
    <w:rsid w:val="00DF30D1"/>
    <w:rsid w:val="00E53D06"/>
    <w:rsid w:val="00E6072E"/>
    <w:rsid w:val="00E95324"/>
    <w:rsid w:val="00EA63DD"/>
    <w:rsid w:val="00EB7F19"/>
    <w:rsid w:val="00EC5E61"/>
    <w:rsid w:val="00EE40A0"/>
    <w:rsid w:val="00EF4D4E"/>
    <w:rsid w:val="00F238F4"/>
    <w:rsid w:val="00FE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2ECFCF-8D64-4D82-B218-2F6FAF0AF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13EE"/>
  </w:style>
  <w:style w:type="paragraph" w:styleId="Ttulo1">
    <w:name w:val="heading 1"/>
    <w:basedOn w:val="Normal"/>
    <w:next w:val="Normal"/>
    <w:link w:val="Ttulo1Char"/>
    <w:qFormat/>
    <w:rsid w:val="00424EF8"/>
    <w:pPr>
      <w:keepNext/>
      <w:numPr>
        <w:numId w:val="1"/>
      </w:numPr>
      <w:suppressAutoHyphens/>
      <w:spacing w:before="240" w:after="120"/>
      <w:jc w:val="both"/>
      <w:textAlignment w:val="baseline"/>
      <w:outlineLvl w:val="0"/>
    </w:pPr>
    <w:rPr>
      <w:rFonts w:ascii="Arial" w:eastAsia="DejaVu Sans" w:hAnsi="Arial" w:cs="Lohit Hindi"/>
      <w:b/>
      <w:bCs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424EF8"/>
    <w:rPr>
      <w:rFonts w:ascii="Arial" w:eastAsia="DejaVu Sans" w:hAnsi="Arial" w:cs="Lohit Hindi"/>
      <w:b/>
      <w:bCs/>
      <w:sz w:val="28"/>
      <w:szCs w:val="28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424EF8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24EF8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481E6D"/>
  </w:style>
  <w:style w:type="character" w:customStyle="1" w:styleId="RodapChar">
    <w:name w:val="Rodapé Char"/>
    <w:basedOn w:val="Fontepargpadro"/>
    <w:link w:val="Rodap"/>
    <w:uiPriority w:val="99"/>
    <w:qFormat/>
    <w:rsid w:val="00481E6D"/>
  </w:style>
  <w:style w:type="character" w:customStyle="1" w:styleId="ListLabel1">
    <w:name w:val="ListLabel 1"/>
    <w:qFormat/>
    <w:rsid w:val="008F13EE"/>
    <w:rPr>
      <w:b/>
      <w:bCs/>
    </w:rPr>
  </w:style>
  <w:style w:type="character" w:customStyle="1" w:styleId="ListLabel2">
    <w:name w:val="ListLabel 2"/>
    <w:qFormat/>
    <w:rsid w:val="008F13EE"/>
    <w:rPr>
      <w:b/>
      <w:bCs/>
    </w:rPr>
  </w:style>
  <w:style w:type="character" w:customStyle="1" w:styleId="ListLabel3">
    <w:name w:val="ListLabel 3"/>
    <w:qFormat/>
    <w:rsid w:val="008F13EE"/>
    <w:rPr>
      <w:b/>
      <w:bCs/>
    </w:rPr>
  </w:style>
  <w:style w:type="character" w:customStyle="1" w:styleId="ListLabel4">
    <w:name w:val="ListLabel 4"/>
    <w:qFormat/>
    <w:rsid w:val="008F13EE"/>
    <w:rPr>
      <w:rFonts w:eastAsia="OpenSymbol" w:cs="OpenSymbol"/>
    </w:rPr>
  </w:style>
  <w:style w:type="character" w:customStyle="1" w:styleId="ListLabel5">
    <w:name w:val="ListLabel 5"/>
    <w:qFormat/>
    <w:rsid w:val="008F13EE"/>
    <w:rPr>
      <w:b/>
      <w:bCs/>
    </w:rPr>
  </w:style>
  <w:style w:type="character" w:customStyle="1" w:styleId="ListLabel6">
    <w:name w:val="ListLabel 6"/>
    <w:qFormat/>
    <w:rsid w:val="008F13EE"/>
    <w:rPr>
      <w:b/>
      <w:bCs/>
    </w:rPr>
  </w:style>
  <w:style w:type="character" w:customStyle="1" w:styleId="ListLabel7">
    <w:name w:val="ListLabel 7"/>
    <w:qFormat/>
    <w:rsid w:val="008F13EE"/>
    <w:rPr>
      <w:b/>
      <w:bCs/>
    </w:rPr>
  </w:style>
  <w:style w:type="character" w:customStyle="1" w:styleId="ListLabel8">
    <w:name w:val="ListLabel 8"/>
    <w:qFormat/>
    <w:rsid w:val="008F13EE"/>
    <w:rPr>
      <w:b/>
      <w:bCs/>
    </w:rPr>
  </w:style>
  <w:style w:type="character" w:customStyle="1" w:styleId="ListLabel9">
    <w:name w:val="ListLabel 9"/>
    <w:qFormat/>
    <w:rsid w:val="008F13EE"/>
    <w:rPr>
      <w:b/>
      <w:bCs/>
    </w:rPr>
  </w:style>
  <w:style w:type="character" w:customStyle="1" w:styleId="ListLabel10">
    <w:name w:val="ListLabel 10"/>
    <w:qFormat/>
    <w:rsid w:val="008F13EE"/>
    <w:rPr>
      <w:sz w:val="20"/>
    </w:rPr>
  </w:style>
  <w:style w:type="character" w:customStyle="1" w:styleId="ListLabel11">
    <w:name w:val="ListLabel 11"/>
    <w:qFormat/>
    <w:rsid w:val="008F13EE"/>
    <w:rPr>
      <w:sz w:val="20"/>
    </w:rPr>
  </w:style>
  <w:style w:type="character" w:customStyle="1" w:styleId="ListLabel12">
    <w:name w:val="ListLabel 12"/>
    <w:qFormat/>
    <w:rsid w:val="008F13EE"/>
    <w:rPr>
      <w:sz w:val="20"/>
    </w:rPr>
  </w:style>
  <w:style w:type="character" w:customStyle="1" w:styleId="ListLabel13">
    <w:name w:val="ListLabel 13"/>
    <w:qFormat/>
    <w:rsid w:val="008F13EE"/>
    <w:rPr>
      <w:sz w:val="20"/>
    </w:rPr>
  </w:style>
  <w:style w:type="character" w:customStyle="1" w:styleId="ListLabel14">
    <w:name w:val="ListLabel 14"/>
    <w:qFormat/>
    <w:rsid w:val="008F13EE"/>
    <w:rPr>
      <w:sz w:val="20"/>
    </w:rPr>
  </w:style>
  <w:style w:type="character" w:customStyle="1" w:styleId="ListLabel15">
    <w:name w:val="ListLabel 15"/>
    <w:qFormat/>
    <w:rsid w:val="008F13EE"/>
    <w:rPr>
      <w:sz w:val="20"/>
    </w:rPr>
  </w:style>
  <w:style w:type="character" w:customStyle="1" w:styleId="ListLabel16">
    <w:name w:val="ListLabel 16"/>
    <w:qFormat/>
    <w:rsid w:val="008F13EE"/>
    <w:rPr>
      <w:sz w:val="20"/>
    </w:rPr>
  </w:style>
  <w:style w:type="character" w:customStyle="1" w:styleId="ListLabel17">
    <w:name w:val="ListLabel 17"/>
    <w:qFormat/>
    <w:rsid w:val="008F13EE"/>
    <w:rPr>
      <w:sz w:val="20"/>
    </w:rPr>
  </w:style>
  <w:style w:type="character" w:customStyle="1" w:styleId="ListLabel18">
    <w:name w:val="ListLabel 18"/>
    <w:qFormat/>
    <w:rsid w:val="008F13EE"/>
    <w:rPr>
      <w:sz w:val="20"/>
    </w:rPr>
  </w:style>
  <w:style w:type="character" w:customStyle="1" w:styleId="ListLabel19">
    <w:name w:val="ListLabel 19"/>
    <w:qFormat/>
    <w:rsid w:val="008F13EE"/>
    <w:rPr>
      <w:rFonts w:ascii="Arial" w:hAnsi="Arial"/>
      <w:b/>
    </w:rPr>
  </w:style>
  <w:style w:type="character" w:customStyle="1" w:styleId="LinkdaInternet">
    <w:name w:val="Link da Internet"/>
    <w:rsid w:val="008F13EE"/>
    <w:rPr>
      <w:color w:val="000080"/>
      <w:u w:val="single"/>
    </w:rPr>
  </w:style>
  <w:style w:type="paragraph" w:styleId="Ttulo">
    <w:name w:val="Title"/>
    <w:basedOn w:val="Normal"/>
    <w:next w:val="Corpodetexto"/>
    <w:qFormat/>
    <w:rsid w:val="008F13EE"/>
    <w:pPr>
      <w:keepNext/>
      <w:spacing w:before="240" w:after="120"/>
    </w:pPr>
    <w:rPr>
      <w:rFonts w:ascii="Liberation Sans" w:eastAsia="Source Han Sans CN Regular" w:hAnsi="Liberation Sans" w:cs="Lohit Devanagari"/>
      <w:sz w:val="28"/>
      <w:szCs w:val="28"/>
    </w:rPr>
  </w:style>
  <w:style w:type="paragraph" w:styleId="Corpodetexto">
    <w:name w:val="Body Text"/>
    <w:basedOn w:val="Normal"/>
    <w:rsid w:val="008F13EE"/>
    <w:pPr>
      <w:spacing w:after="140" w:line="288" w:lineRule="auto"/>
    </w:pPr>
  </w:style>
  <w:style w:type="paragraph" w:styleId="Lista">
    <w:name w:val="List"/>
    <w:basedOn w:val="Corpodetexto"/>
    <w:rsid w:val="008F13EE"/>
    <w:rPr>
      <w:rFonts w:cs="Lohit Devanagari"/>
    </w:rPr>
  </w:style>
  <w:style w:type="paragraph" w:styleId="Legenda">
    <w:name w:val="caption"/>
    <w:basedOn w:val="Normal"/>
    <w:qFormat/>
    <w:rsid w:val="008F13E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rsid w:val="008F13EE"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unhideWhenUsed/>
    <w:qFormat/>
    <w:rsid w:val="009075DC"/>
    <w:pPr>
      <w:spacing w:beforeAutospacing="1" w:after="119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9075DC"/>
    <w:pPr>
      <w:spacing w:beforeAutospacing="1" w:after="119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24EF8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Normal"/>
    <w:qFormat/>
    <w:rsid w:val="00481E6D"/>
    <w:pPr>
      <w:suppressAutoHyphens/>
      <w:spacing w:after="120"/>
      <w:jc w:val="both"/>
      <w:textAlignment w:val="baseline"/>
    </w:pPr>
    <w:rPr>
      <w:rFonts w:ascii="Arial" w:eastAsia="Times New Roman" w:hAnsi="Arial" w:cs="Times New Roman"/>
      <w:sz w:val="24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481E6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481E6D"/>
    <w:pPr>
      <w:tabs>
        <w:tab w:val="center" w:pos="4252"/>
        <w:tab w:val="right" w:pos="8504"/>
      </w:tabs>
    </w:pPr>
  </w:style>
  <w:style w:type="paragraph" w:customStyle="1" w:styleId="Standard">
    <w:name w:val="Standard"/>
    <w:qFormat/>
    <w:rsid w:val="00481E6D"/>
    <w:pPr>
      <w:suppressAutoHyphens/>
      <w:jc w:val="both"/>
      <w:textAlignment w:val="baseline"/>
    </w:pPr>
    <w:rPr>
      <w:rFonts w:ascii="Arial" w:eastAsia="Times New Roman" w:hAnsi="Arial" w:cs="Times New Roman"/>
      <w:sz w:val="24"/>
      <w:lang w:eastAsia="zh-CN"/>
    </w:rPr>
  </w:style>
  <w:style w:type="paragraph" w:customStyle="1" w:styleId="Contedodatabela">
    <w:name w:val="Conteúdo da tabela"/>
    <w:basedOn w:val="Standard"/>
    <w:qFormat/>
    <w:rsid w:val="006A7C3E"/>
    <w:pPr>
      <w:suppressLineNumbers/>
      <w:jc w:val="left"/>
    </w:pPr>
    <w:rPr>
      <w:rFonts w:ascii="Calibri" w:eastAsia="Calibri" w:hAnsi="Calibri" w:cs="Calibri"/>
      <w:sz w:val="22"/>
    </w:rPr>
  </w:style>
  <w:style w:type="paragraph" w:styleId="PargrafodaLista">
    <w:name w:val="List Paragraph"/>
    <w:basedOn w:val="Normal"/>
    <w:uiPriority w:val="34"/>
    <w:qFormat/>
    <w:rsid w:val="007A7622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8F13EE"/>
  </w:style>
  <w:style w:type="numbering" w:customStyle="1" w:styleId="WWOutlineListStyle">
    <w:name w:val="WW_OutlineListStyle"/>
    <w:qFormat/>
    <w:rsid w:val="00424EF8"/>
  </w:style>
  <w:style w:type="paragraph" w:customStyle="1" w:styleId="TableContents">
    <w:name w:val="Table Contents"/>
    <w:basedOn w:val="Standard"/>
    <w:rsid w:val="00043C1D"/>
    <w:pPr>
      <w:suppressLineNumbers/>
      <w:autoSpaceDN w:val="0"/>
      <w:jc w:val="left"/>
    </w:pPr>
    <w:rPr>
      <w:rFonts w:ascii="Calibri" w:eastAsia="Calibri" w:hAnsi="Calibri" w:cs="Calibri"/>
      <w:kern w:val="3"/>
      <w:sz w:val="22"/>
    </w:rPr>
  </w:style>
  <w:style w:type="character" w:styleId="Hyperlink">
    <w:name w:val="Hyperlink"/>
    <w:basedOn w:val="Fontepargpadro"/>
    <w:uiPriority w:val="99"/>
    <w:unhideWhenUsed/>
    <w:rsid w:val="00AB794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B794D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59"/>
    <w:rsid w:val="00334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xtens&#227;o.ja@iffarroupilha.edu.br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59C84CCE</Template>
  <TotalTime>1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Laiane Flores</dc:creator>
  <dc:description/>
  <cp:lastModifiedBy>Melissa Gastaldo</cp:lastModifiedBy>
  <cp:revision>2</cp:revision>
  <cp:lastPrinted>2016-03-11T16:23:00Z</cp:lastPrinted>
  <dcterms:created xsi:type="dcterms:W3CDTF">2017-08-24T18:13:00Z</dcterms:created>
  <dcterms:modified xsi:type="dcterms:W3CDTF">2017-08-24T18:13:00Z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